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p>
    <w:p>
      <w:pPr>
        <w:jc w:val="center"/>
        <w:rPr>
          <w:rFonts w:hint="eastAsia" w:asciiTheme="majorEastAsia" w:hAnsiTheme="majorEastAsia" w:eastAsiaTheme="majorEastAsia" w:cstheme="majorEastAsia"/>
          <w:sz w:val="36"/>
          <w:szCs w:val="36"/>
          <w:lang w:val="en-US" w:eastAsia="zh-CN"/>
        </w:rPr>
      </w:pPr>
      <w:r>
        <w:rPr>
          <w:rFonts w:hint="eastAsia" w:asciiTheme="majorEastAsia" w:hAnsiTheme="majorEastAsia" w:eastAsiaTheme="majorEastAsia" w:cstheme="majorEastAsia"/>
          <w:sz w:val="36"/>
          <w:szCs w:val="36"/>
          <w:lang w:val="en-US" w:eastAsia="zh-CN"/>
        </w:rPr>
        <w:t>2018暑期活动报告会主持稿（邓兴婷）</w:t>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（报告会即将开始，请各位将手机调至静音或振动状态。）</w:t>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尊敬的各位来宾、亲爱的同学们：</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大家上午好！我是今天报告会的主持人，厦大登协外联部长，邓兴婷。</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在报告会开始之前，请允许我介绍今天到场的嘉宾。他们是：</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厦门大学报、</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厦门大学舟艇协会、</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厦门大学定向协会、</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西部梦想社团</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很荣幸能邀请到各位出席我们的会议。在此，我代表厦门大学登山队、南强骑行队以及厦门大学登山协会全体会员向各位的到来表示热烈的欢迎和衷心的感谢！</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下面我宣布，2018年厦门大学登山协会暑期活动报告会正式开始。</w:t>
      </w:r>
      <w:bookmarkStart w:id="0" w:name="_GoBack"/>
      <w:bookmarkEnd w:id="0"/>
    </w:p>
    <w:p>
      <w:pPr>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厦门大学登山协会，简称厦大登协，成立于2002年，是中国南方第一个以登山、攀岩、徒步、溯溪、骑行等户外运动为主体活动的学生社团，始终秉持“厦大浪漫、温馨，但决不安逸；我们攀登、探险，但绝不冒险”的原则，希冀为厦大注入不安逸的精神与活力。下面请全体会员起立齐唱厦大登协会歌《白鸽》，重燃心中不服输的信念。</w:t>
      </w:r>
    </w:p>
    <w:p>
      <w:pPr>
        <w:ind w:firstLine="420"/>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t>齐唱会歌。</w:t>
      </w:r>
    </w:p>
    <w:p>
      <w:pPr>
        <w:ind w:firstLine="420"/>
        <w:rPr>
          <w:rFonts w:hint="eastAsia" w:ascii="仿宋" w:hAnsi="仿宋" w:eastAsia="仿宋" w:cs="仿宋"/>
          <w:sz w:val="24"/>
          <w:szCs w:val="24"/>
          <w:lang w:val="en-US" w:eastAsia="zh-CN"/>
        </w:rPr>
      </w:pP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厦门大学登山队隶属于厦大登协，是中国南方唯一一个每年组织攀登雪山的学生登山队，今年，他们一如既往挑战高峰。甲岗峰，位于西藏自治区申扎县境内，海拔6444米，至选山时只有过一次登顶记录，而现在我要告诉大家的是，2018年8月11日上午9点55分厦大登山队A组全组五名队员成功登顶，祝贺他们！除了登顶归来的喜悦，雪山带给他们的还有什么呢，下面就让我们从登山视频开始，随着他们的步伐一起走近雪山。</w:t>
      </w:r>
    </w:p>
    <w:p>
      <w:pPr>
        <w:ind w:firstLine="420"/>
        <w:rPr>
          <w:rFonts w:hint="eastAsia" w:ascii="仿宋" w:hAnsi="仿宋" w:eastAsia="仿宋" w:cs="仿宋"/>
          <w:sz w:val="24"/>
          <w:szCs w:val="24"/>
          <w:lang w:val="en-US" w:eastAsia="zh-CN"/>
        </w:rPr>
      </w:pPr>
      <w:r>
        <w:rPr>
          <w:rFonts w:hint="eastAsia" w:ascii="仿宋" w:hAnsi="仿宋" w:eastAsia="仿宋" w:cs="仿宋"/>
          <w:color w:val="FF0000"/>
          <w:sz w:val="24"/>
          <w:szCs w:val="24"/>
          <w:lang w:val="en-US" w:eastAsia="zh-CN"/>
        </w:rPr>
        <w:t>播放登山队视频。</w:t>
      </w:r>
      <w:r>
        <w:rPr>
          <w:rFonts w:hint="eastAsia" w:ascii="仿宋" w:hAnsi="仿宋" w:eastAsia="仿宋" w:cs="仿宋"/>
          <w:color w:val="0000FF"/>
          <w:sz w:val="24"/>
          <w:szCs w:val="24"/>
          <w:lang w:val="en-US" w:eastAsia="zh-CN"/>
        </w:rPr>
        <w:t>（不要太长）</w:t>
      </w:r>
    </w:p>
    <w:p>
      <w:pPr>
        <w:ind w:firstLine="420"/>
        <w:rPr>
          <w:rFonts w:hint="eastAsia" w:ascii="仿宋" w:hAnsi="仿宋" w:eastAsia="仿宋" w:cs="仿宋"/>
          <w:sz w:val="24"/>
          <w:szCs w:val="24"/>
          <w:lang w:val="en-US" w:eastAsia="zh-CN"/>
        </w:rPr>
      </w:pP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山里的日子视频只能记录百分之一，剩下的百分之九十九，被每一个队员们珍藏于心，下面有请登山队队员，协会现任会长，2017级信息科学与技术学院，张西则为我们讲述他记忆中的百分之九十九。</w:t>
      </w:r>
    </w:p>
    <w:p>
      <w:pPr>
        <w:ind w:firstLine="420"/>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t>登山队队员分享。</w:t>
      </w:r>
    </w:p>
    <w:p>
      <w:pPr>
        <w:ind w:firstLine="420"/>
        <w:rPr>
          <w:rFonts w:hint="eastAsia" w:ascii="仿宋" w:hAnsi="仿宋" w:eastAsia="仿宋" w:cs="仿宋"/>
          <w:sz w:val="24"/>
          <w:szCs w:val="24"/>
          <w:lang w:val="en-US" w:eastAsia="zh-CN"/>
        </w:rPr>
      </w:pP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队员们的喜怒哀乐让我们感同身受，那么，你是否在意过雪山的喜怒哀乐呢？攀登一座雪山，其中要考虑的因素、要克服的困难是我们难以想象的，当我们希冀着登顶，队长挂心的是安全，下面有请登山队攀登队长，协会第七任会长20005级艺术学院杨星号，为我们作登山报告。</w:t>
      </w:r>
    </w:p>
    <w:p>
      <w:pPr>
        <w:ind w:firstLine="420"/>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t>登山队报告。</w:t>
      </w:r>
    </w:p>
    <w:p>
      <w:pPr>
        <w:ind w:firstLine="420"/>
        <w:rPr>
          <w:rFonts w:hint="eastAsia" w:ascii="仿宋" w:hAnsi="仿宋" w:eastAsia="仿宋" w:cs="仿宋"/>
          <w:sz w:val="24"/>
          <w:szCs w:val="24"/>
          <w:lang w:val="en-US" w:eastAsia="zh-CN"/>
        </w:rPr>
      </w:pP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02年至今，从启孜峰到甲岗峰，变的是山峰、是海拔，不变的是永不停步的初心。在登山队队员用高度彰显生命热度的同时，还有一支队伍，用长度诠释青春风度。</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厦门大学南强骑行队同样隶属于厦大登协，2000年，协会创始人张宏宇孤身完成“拯救藏羚羊，保护长江源 厦门——可可西里单车万里行”活动，种下了登协人不安逸精神的种子。2010年，南强骑行队重新上路，八年时间，骑行的轨迹在中国大地上编织成绚丽的花朵，今年，他们将车头指向神秘的川西大地。从成都到稻城亚丁，这一路上有着怎样的风景，让我们跟着骑行视频一起去领略。</w:t>
      </w:r>
    </w:p>
    <w:p>
      <w:pPr>
        <w:ind w:firstLine="420"/>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t>播放骑行队视频。</w:t>
      </w:r>
    </w:p>
    <w:p>
      <w:pPr>
        <w:ind w:firstLine="420"/>
        <w:rPr>
          <w:rFonts w:hint="eastAsia" w:ascii="仿宋" w:hAnsi="仿宋" w:eastAsia="仿宋" w:cs="仿宋"/>
          <w:sz w:val="24"/>
          <w:szCs w:val="24"/>
          <w:lang w:val="en-US" w:eastAsia="zh-CN"/>
        </w:rPr>
      </w:pPr>
    </w:p>
    <w:p>
      <w:pPr>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骑行回来，873公里的路程，收获的不只是沿途的美景，异族的风土人情、队员的深厚友谊，还有许许多多数不尽、用不腻的表情包。下面有请骑行队队员，2017级电子科学与技术学院，汤小龙为我们讲述骑行路上的点点滴滴。</w:t>
      </w:r>
    </w:p>
    <w:p>
      <w:pPr>
        <w:ind w:firstLine="480" w:firstLineChars="200"/>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t>骑行队队员分享。</w:t>
      </w:r>
    </w:p>
    <w:p>
      <w:pPr>
        <w:ind w:firstLine="480" w:firstLineChars="200"/>
        <w:rPr>
          <w:rFonts w:hint="eastAsia" w:ascii="仿宋" w:hAnsi="仿宋" w:eastAsia="仿宋" w:cs="仿宋"/>
          <w:sz w:val="24"/>
          <w:szCs w:val="24"/>
          <w:lang w:val="en-US" w:eastAsia="zh-CN"/>
        </w:rPr>
      </w:pPr>
    </w:p>
    <w:p>
      <w:pPr>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“一个人骑行可以骑得更快，但一群人骑行可以骑得更远！”作为队长，如何保证队伍能够走得更远？下面有请2018年南强骑行队队长，2016级信息科学与技术学院，陈绿东为我们作骑行报告。</w:t>
      </w:r>
    </w:p>
    <w:p>
      <w:pPr>
        <w:ind w:firstLine="420"/>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t>骑行队报告。</w:t>
      </w:r>
    </w:p>
    <w:p>
      <w:pPr>
        <w:ind w:firstLine="420"/>
        <w:rPr>
          <w:rFonts w:hint="eastAsia" w:ascii="仿宋" w:hAnsi="仿宋" w:eastAsia="仿宋" w:cs="仿宋"/>
          <w:sz w:val="24"/>
          <w:szCs w:val="24"/>
          <w:lang w:val="en-US" w:eastAsia="zh-CN"/>
        </w:rPr>
      </w:pP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感谢两支队伍的报告，并祝愿未来的每一次征途都能顺利完成、平安归来。</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作为学生的我们，多的是年轻的热血，少的是成熟的稳重，长辈们的教诲总是能在关键时刻为我们指引方向。下面有请……讲话，大家掌声欢迎！</w:t>
      </w:r>
    </w:p>
    <w:p>
      <w:pPr>
        <w:ind w:firstLine="420"/>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t>领导讲话。</w:t>
      </w:r>
    </w:p>
    <w:p>
      <w:pPr>
        <w:rPr>
          <w:rFonts w:hint="eastAsia" w:ascii="仿宋" w:hAnsi="仿宋" w:eastAsia="仿宋" w:cs="仿宋"/>
          <w:sz w:val="24"/>
          <w:szCs w:val="24"/>
          <w:lang w:val="en-US" w:eastAsia="zh-CN"/>
        </w:rPr>
      </w:pP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告会，报告的是什么、向谁报告？是爬了多高的山、骑了多长的路？是为了告诉大家我们又完成了怎样的壮举？不，即使未能成功登顶、未能完成骑行，即使没有人倾听、没有人认同，我们还是要报告，向登协的前辈们报告、向我们自己报告：我们不曾遗失初心，我们没有忘记出发，我们是永不停步的登协人！</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最后，请允许我代表厦大登协及其下属队伍在此衷心感谢本次暑期活动的赞助商，他们是——戴尔电脑、高特运动眼睛、Moon、迈悠悠登山杖——以及所有关心和支持我们的人。</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下面我宣布，2018年厦门大学登山协会暑期活动报告会到此结束，请各位上台合影留念，谢谢大家！</w:t>
      </w:r>
    </w:p>
    <w:p>
      <w:pPr>
        <w:ind w:firstLine="420"/>
        <w:rPr>
          <w:rFonts w:hint="eastAsia"/>
          <w:lang w:val="en-US" w:eastAsia="zh-CN"/>
        </w:rPr>
      </w:pPr>
    </w:p>
    <w:p>
      <w:pPr>
        <w:ind w:firstLine="420"/>
        <w:rPr>
          <w:rFonts w:hint="eastAsia"/>
          <w:lang w:val="en-US" w:eastAsia="zh-CN"/>
        </w:rPr>
      </w:pPr>
    </w:p>
    <w:p>
      <w:pPr>
        <w:ind w:firstLine="420"/>
        <w:rPr>
          <w:rFonts w:hint="eastAsia"/>
          <w:lang w:val="en-US" w:eastAsia="zh-CN"/>
        </w:rPr>
      </w:pPr>
    </w:p>
    <w:p>
      <w:pPr>
        <w:ind w:firstLine="420"/>
        <w:rPr>
          <w:rFonts w:hint="eastAsia"/>
          <w:lang w:val="en-US" w:eastAsia="zh-CN"/>
        </w:rPr>
      </w:pPr>
    </w:p>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行楷">
    <w:panose1 w:val="02010800040101010101"/>
    <w:charset w:val="86"/>
    <w:family w:val="auto"/>
    <w:pitch w:val="default"/>
    <w:sig w:usb0="00000001" w:usb1="080F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DC017B"/>
    <w:rsid w:val="02E50453"/>
    <w:rsid w:val="25DC017B"/>
    <w:rsid w:val="5F4F085F"/>
    <w:rsid w:val="60DF08D4"/>
    <w:rsid w:val="6D535020"/>
    <w:rsid w:val="7D010E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163</TotalTime>
  <ScaleCrop>false</ScaleCrop>
  <LinksUpToDate>false</LinksUpToDate>
  <CharactersWithSpaces>0</CharactersWithSpaces>
  <Application>WPS Office_10.1.0.7566_F1E327BC-269C-435d-A152-05C5408002CA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2018-10-13T07:48:00Z</dcterms:created>
  <dc:creator>Administrator</dc:creator>
  <cp:lastModifiedBy>Administrator</cp:lastModifiedBy>
  <dcterms:modified xsi:type="dcterms:W3CDTF">2018-10-20T06:16:55Z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